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F83F8" w14:textId="77777777" w:rsidR="00384775" w:rsidRDefault="00384775"/>
    <w:p w14:paraId="6A66A412" w14:textId="77777777" w:rsidR="005335D9" w:rsidRDefault="005335D9" w:rsidP="005335D9">
      <w:pPr>
        <w:pStyle w:val="yiv2580678710msonormal"/>
        <w:rPr>
          <w:sz w:val="28"/>
          <w:szCs w:val="28"/>
        </w:rPr>
      </w:pPr>
    </w:p>
    <w:p w14:paraId="7EB144B7" w14:textId="77777777" w:rsidR="005335D9" w:rsidRDefault="005335D9" w:rsidP="005335D9">
      <w:pPr>
        <w:pStyle w:val="yiv2580678710msonormal"/>
        <w:rPr>
          <w:sz w:val="28"/>
          <w:szCs w:val="28"/>
        </w:rPr>
      </w:pPr>
    </w:p>
    <w:p w14:paraId="71A61C2F" w14:textId="77777777" w:rsidR="005335D9" w:rsidRPr="00951C74" w:rsidRDefault="005335D9" w:rsidP="005335D9">
      <w:pPr>
        <w:pStyle w:val="yiv2580678710msonormal"/>
        <w:rPr>
          <w:rFonts w:ascii="Verdana" w:hAnsi="Verdana"/>
          <w:sz w:val="24"/>
          <w:szCs w:val="24"/>
        </w:rPr>
      </w:pPr>
      <w:r w:rsidRPr="00951C74">
        <w:rPr>
          <w:rFonts w:ascii="Verdana" w:hAnsi="Verdana"/>
          <w:sz w:val="24"/>
          <w:szCs w:val="24"/>
        </w:rPr>
        <w:t>Somerset Sight is a local charity which  has been supporting sight impaired people across Somerset for over a hundred years and in 2019 won the Queens Award for Voluntary Service.</w:t>
      </w:r>
    </w:p>
    <w:p w14:paraId="0C943316" w14:textId="77777777" w:rsidR="005335D9" w:rsidRPr="00951C74" w:rsidRDefault="005335D9" w:rsidP="005335D9">
      <w:pPr>
        <w:pStyle w:val="yiv2580678710msonormal"/>
        <w:rPr>
          <w:rFonts w:ascii="Verdana" w:hAnsi="Verdana"/>
          <w:sz w:val="24"/>
          <w:szCs w:val="24"/>
        </w:rPr>
      </w:pPr>
      <w:r w:rsidRPr="00951C74">
        <w:rPr>
          <w:rFonts w:ascii="Verdana" w:hAnsi="Verdana"/>
          <w:sz w:val="24"/>
          <w:szCs w:val="24"/>
        </w:rPr>
        <w:t xml:space="preserve">One of our services is the Volunteer Visiting Service whereby volunteers are matched locally with a sight impaired person for regular visits for company and support, and also helps alleviate their loneliness and isolation. </w:t>
      </w:r>
      <w:bookmarkStart w:id="0" w:name="_GoBack"/>
      <w:bookmarkEnd w:id="0"/>
    </w:p>
    <w:p w14:paraId="2C7877C9" w14:textId="4EBA082A" w:rsidR="005335D9" w:rsidRPr="00951C74" w:rsidRDefault="005335D9" w:rsidP="005335D9">
      <w:pPr>
        <w:pStyle w:val="yiv2580678710msonormal"/>
        <w:rPr>
          <w:rFonts w:ascii="Verdana" w:hAnsi="Verdana"/>
          <w:sz w:val="24"/>
          <w:szCs w:val="24"/>
        </w:rPr>
      </w:pPr>
      <w:r w:rsidRPr="00951C74">
        <w:rPr>
          <w:rFonts w:ascii="Verdana" w:hAnsi="Verdana"/>
          <w:sz w:val="24"/>
          <w:szCs w:val="24"/>
        </w:rPr>
        <w:t>Volunteers help with a variety of tasks such as reading, correspondence, or making appointments,  going out for a drive or just a cup of tea and a chat.  Many volunteers get great satisfaction and enjoyment from their voluntary work, many friendships are formed and the people they support very much look forward to their visits.</w:t>
      </w:r>
      <w:r w:rsidR="00E2390E" w:rsidRPr="00951C74">
        <w:rPr>
          <w:rFonts w:ascii="Verdana" w:hAnsi="Verdana"/>
          <w:sz w:val="24"/>
          <w:szCs w:val="24"/>
        </w:rPr>
        <w:t xml:space="preserve"> At the current time as face to face visits are not permissable, the service continues with regular phone calls until such time as a visit is allowed again.</w:t>
      </w:r>
    </w:p>
    <w:p w14:paraId="56B6575D" w14:textId="24244DD9" w:rsidR="00221985" w:rsidRPr="00951C74" w:rsidRDefault="00221985" w:rsidP="005335D9">
      <w:pPr>
        <w:pStyle w:val="yiv2580678710msonormal"/>
        <w:rPr>
          <w:rFonts w:ascii="Verdana" w:hAnsi="Verdana"/>
          <w:sz w:val="24"/>
          <w:szCs w:val="24"/>
        </w:rPr>
      </w:pPr>
      <w:r w:rsidRPr="00951C74">
        <w:rPr>
          <w:rFonts w:ascii="Verdana" w:hAnsi="Verdana"/>
          <w:sz w:val="24"/>
          <w:szCs w:val="24"/>
        </w:rPr>
        <w:t>For anyone who</w:t>
      </w:r>
      <w:r w:rsidR="005335D9" w:rsidRPr="00951C74">
        <w:rPr>
          <w:rFonts w:ascii="Verdana" w:hAnsi="Verdana"/>
          <w:sz w:val="24"/>
          <w:szCs w:val="24"/>
        </w:rPr>
        <w:t xml:space="preserve"> is sight impaired and would like to know more about our services or if anyone would like to volunteer for the Visiting Service,  please contact us on </w:t>
      </w:r>
      <w:hyperlink r:id="rId10" w:history="1">
        <w:r w:rsidR="005335D9" w:rsidRPr="00951C74">
          <w:rPr>
            <w:rStyle w:val="Hyperlink"/>
            <w:rFonts w:ascii="Verdana" w:hAnsi="Verdana"/>
            <w:sz w:val="24"/>
            <w:szCs w:val="24"/>
          </w:rPr>
          <w:t>01823 333818</w:t>
        </w:r>
      </w:hyperlink>
      <w:r w:rsidR="005335D9" w:rsidRPr="00951C74">
        <w:rPr>
          <w:rFonts w:ascii="Verdana" w:hAnsi="Verdana"/>
          <w:sz w:val="24"/>
          <w:szCs w:val="24"/>
        </w:rPr>
        <w:t xml:space="preserve"> for further information</w:t>
      </w:r>
      <w:r w:rsidRPr="00951C74">
        <w:rPr>
          <w:rFonts w:ascii="Verdana" w:hAnsi="Verdana"/>
          <w:sz w:val="24"/>
          <w:szCs w:val="24"/>
        </w:rPr>
        <w:t>.</w:t>
      </w:r>
    </w:p>
    <w:p w14:paraId="1FCB45D7" w14:textId="26CF5742" w:rsidR="00221985" w:rsidRPr="00951C74" w:rsidRDefault="00221985" w:rsidP="005335D9">
      <w:pPr>
        <w:pStyle w:val="yiv2580678710msonormal"/>
        <w:rPr>
          <w:rFonts w:ascii="Verdana" w:hAnsi="Verdana"/>
          <w:sz w:val="24"/>
          <w:szCs w:val="24"/>
        </w:rPr>
      </w:pPr>
      <w:r w:rsidRPr="00951C74">
        <w:rPr>
          <w:rFonts w:ascii="Verdana" w:hAnsi="Verdana"/>
          <w:sz w:val="24"/>
          <w:szCs w:val="24"/>
        </w:rPr>
        <w:t>We look forward to hearing from you soon!</w:t>
      </w:r>
    </w:p>
    <w:p w14:paraId="795BA685" w14:textId="77777777" w:rsidR="005335D9" w:rsidRDefault="005335D9" w:rsidP="005335D9">
      <w:pPr>
        <w:pStyle w:val="yiv2580678710msonormal"/>
      </w:pPr>
    </w:p>
    <w:p w14:paraId="4C103434" w14:textId="77777777" w:rsidR="002E5927" w:rsidRDefault="002E5927"/>
    <w:p w14:paraId="24AF7A58" w14:textId="77777777" w:rsidR="002E5927" w:rsidRDefault="002E5927"/>
    <w:p w14:paraId="7AF5586F" w14:textId="77777777" w:rsidR="002E5927" w:rsidRDefault="002E5927"/>
    <w:sectPr w:rsidR="002E5927" w:rsidSect="002E5927">
      <w:headerReference w:type="even" r:id="rId11"/>
      <w:headerReference w:type="default" r:id="rId12"/>
      <w:headerReference w:type="first" r:id="rId13"/>
      <w:pgSz w:w="11906" w:h="16838"/>
      <w:pgMar w:top="1985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1C625" w14:textId="77777777" w:rsidR="005335D9" w:rsidRDefault="005335D9" w:rsidP="00660611">
      <w:pPr>
        <w:spacing w:after="0" w:line="240" w:lineRule="auto"/>
      </w:pPr>
      <w:r>
        <w:separator/>
      </w:r>
    </w:p>
  </w:endnote>
  <w:endnote w:type="continuationSeparator" w:id="0">
    <w:p w14:paraId="6575D8B9" w14:textId="77777777" w:rsidR="005335D9" w:rsidRDefault="005335D9" w:rsidP="00660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4D806" w14:textId="77777777" w:rsidR="005335D9" w:rsidRDefault="005335D9" w:rsidP="00660611">
      <w:pPr>
        <w:spacing w:after="0" w:line="240" w:lineRule="auto"/>
      </w:pPr>
      <w:r>
        <w:separator/>
      </w:r>
    </w:p>
  </w:footnote>
  <w:footnote w:type="continuationSeparator" w:id="0">
    <w:p w14:paraId="68F7F5D8" w14:textId="77777777" w:rsidR="005335D9" w:rsidRDefault="005335D9" w:rsidP="00660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DA031" w14:textId="77777777" w:rsidR="00660611" w:rsidRDefault="00951C74">
    <w:pPr>
      <w:pStyle w:val="Header"/>
    </w:pPr>
    <w:r>
      <w:rPr>
        <w:noProof/>
        <w:lang w:eastAsia="en-GB"/>
      </w:rPr>
      <w:pict w14:anchorId="53E51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965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2042_Somerset Sight_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78FEB" w14:textId="77777777" w:rsidR="00660611" w:rsidRDefault="00951C74">
    <w:pPr>
      <w:pStyle w:val="Header"/>
    </w:pPr>
    <w:r>
      <w:rPr>
        <w:noProof/>
        <w:lang w:eastAsia="en-GB"/>
      </w:rPr>
      <w:pict w14:anchorId="16467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965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42042_Somerset Sight_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39787" w14:textId="77777777" w:rsidR="00660611" w:rsidRDefault="00951C74">
    <w:pPr>
      <w:pStyle w:val="Header"/>
    </w:pPr>
    <w:r>
      <w:rPr>
        <w:noProof/>
        <w:lang w:eastAsia="en-GB"/>
      </w:rPr>
      <w:pict w14:anchorId="2909E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965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2042_Somerset Sight_Letterhead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D9"/>
    <w:rsid w:val="000B3235"/>
    <w:rsid w:val="00221985"/>
    <w:rsid w:val="002E5927"/>
    <w:rsid w:val="00337C05"/>
    <w:rsid w:val="00384775"/>
    <w:rsid w:val="005335D9"/>
    <w:rsid w:val="005B27B2"/>
    <w:rsid w:val="00660611"/>
    <w:rsid w:val="00896DC5"/>
    <w:rsid w:val="00951C74"/>
    <w:rsid w:val="00B96099"/>
    <w:rsid w:val="00C12F27"/>
    <w:rsid w:val="00E2390E"/>
    <w:rsid w:val="00E4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13E6224"/>
  <w15:docId w15:val="{B076EB66-BAB1-44B6-93A7-726B2E11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60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0611"/>
  </w:style>
  <w:style w:type="paragraph" w:styleId="Footer">
    <w:name w:val="footer"/>
    <w:basedOn w:val="Normal"/>
    <w:link w:val="FooterChar"/>
    <w:uiPriority w:val="99"/>
    <w:unhideWhenUsed/>
    <w:rsid w:val="00660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11"/>
  </w:style>
  <w:style w:type="character" w:styleId="Hyperlink">
    <w:name w:val="Hyperlink"/>
    <w:basedOn w:val="DefaultParagraphFont"/>
    <w:uiPriority w:val="99"/>
    <w:semiHidden/>
    <w:unhideWhenUsed/>
    <w:rsid w:val="005335D9"/>
    <w:rPr>
      <w:color w:val="0000FF"/>
      <w:u w:val="single"/>
    </w:rPr>
  </w:style>
  <w:style w:type="paragraph" w:customStyle="1" w:styleId="yiv2580678710msonormal">
    <w:name w:val="yiv2580678710msonormal"/>
    <w:basedOn w:val="Normal"/>
    <w:rsid w:val="005335D9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5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tel:01823%20333818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eedmonds\Somerset%20Sight%20Ltd\Somerset%20Sight%20Ltd.%20Team%20Site%20-%20Documents\Shared%20Documents\Admin%20(AJ,%20ME)\Templates\Somerset%20Sight%20Letterhead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3ADCE8C3A1DE469FD12909F8C31471" ma:contentTypeVersion="12" ma:contentTypeDescription="Create a new document." ma:contentTypeScope="" ma:versionID="2a0cd34c4e955741e9180a870e972d8d">
  <xsd:schema xmlns:xsd="http://www.w3.org/2001/XMLSchema" xmlns:xs="http://www.w3.org/2001/XMLSchema" xmlns:p="http://schemas.microsoft.com/office/2006/metadata/properties" xmlns:ns2="677ade59-60f4-4a28-999a-fa4958af0d93" xmlns:ns3="b66fe7f5-7519-4d11-bc9f-c1dceddbdd67" targetNamespace="http://schemas.microsoft.com/office/2006/metadata/properties" ma:root="true" ma:fieldsID="4125622028df5e0e31ca8562df3455c5" ns2:_="" ns3:_="">
    <xsd:import namespace="677ade59-60f4-4a28-999a-fa4958af0d93"/>
    <xsd:import namespace="b66fe7f5-7519-4d11-bc9f-c1dceddbdd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ade59-60f4-4a28-999a-fa4958af0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fe7f5-7519-4d11-bc9f-c1dceddbdd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12268-3EED-44F2-9E68-33DD1323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7ade59-60f4-4a28-999a-fa4958af0d93"/>
    <ds:schemaRef ds:uri="b66fe7f5-7519-4d11-bc9f-c1dceddbdd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E059A6-01E8-48E4-9F38-798C7E845A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A27A0C-CD17-484C-A20E-D2BC37DFD306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677ade59-60f4-4a28-999a-fa4958af0d93"/>
    <ds:schemaRef ds:uri="http://schemas.openxmlformats.org/package/2006/metadata/core-properties"/>
    <ds:schemaRef ds:uri="http://purl.org/dc/terms/"/>
    <ds:schemaRef ds:uri="b66fe7f5-7519-4d11-bc9f-c1dceddbdd67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C2BD964-9386-4B99-A12D-740BFC40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Somerset Sight Letterhead 2021</Template>
  <TotalTime>10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Edmonds</dc:creator>
  <cp:lastModifiedBy>Michele Edmonds</cp:lastModifiedBy>
  <cp:revision>4</cp:revision>
  <dcterms:created xsi:type="dcterms:W3CDTF">2021-02-02T09:40:00Z</dcterms:created>
  <dcterms:modified xsi:type="dcterms:W3CDTF">2021-02-02T10:07:00Z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0x010100F43ADCE8C3A1DE469FD12909F8C31471</vt:lpwstr>
  </property>
</Properties>
</file>